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A360CB" w14:textId="0622D737" w:rsidR="00236D15" w:rsidRDefault="00E160F1">
      <w:pPr>
        <w:pStyle w:val="berschrift1"/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1D2DFF18" wp14:editId="169EBCC4">
            <wp:simplePos x="0" y="0"/>
            <wp:positionH relativeFrom="page">
              <wp:posOffset>5473065</wp:posOffset>
            </wp:positionH>
            <wp:positionV relativeFrom="page">
              <wp:posOffset>1857375</wp:posOffset>
            </wp:positionV>
            <wp:extent cx="1909445" cy="1272540"/>
            <wp:effectExtent l="203200" t="279400" r="236855" b="289560"/>
            <wp:wrapNone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 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9445" cy="127254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28676AB7" wp14:editId="3B464B97">
            <wp:simplePos x="0" y="0"/>
            <wp:positionH relativeFrom="page">
              <wp:posOffset>4072255</wp:posOffset>
            </wp:positionH>
            <wp:positionV relativeFrom="page">
              <wp:posOffset>1915795</wp:posOffset>
            </wp:positionV>
            <wp:extent cx="1920240" cy="1266825"/>
            <wp:effectExtent l="127000" t="127000" r="124460" b="130175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266825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7BB656AD" wp14:editId="41619C8D">
            <wp:simplePos x="0" y="0"/>
            <wp:positionH relativeFrom="page">
              <wp:posOffset>2240915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16E41965" wp14:editId="01A6FF6C">
            <wp:simplePos x="0" y="0"/>
            <wp:positionH relativeFrom="page">
              <wp:posOffset>374650</wp:posOffset>
            </wp:positionH>
            <wp:positionV relativeFrom="page">
              <wp:posOffset>1861820</wp:posOffset>
            </wp:positionV>
            <wp:extent cx="1846580" cy="1230630"/>
            <wp:effectExtent l="190500" t="215900" r="172720" b="217170"/>
            <wp:wrapNone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FC">
        <w:rPr>
          <w:noProof/>
          <w:lang w:val="en-US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B4190A7" wp14:editId="404E510F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solidFill>
                          <a:srgbClr val="FF85FF">
                            <a:alpha val="25882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CEA6DB" w14:textId="1611E45D" w:rsidR="00236D15" w:rsidRPr="00E160F1" w:rsidRDefault="004112B6">
                            <w:pPr>
                              <w:pStyle w:val="Titel"/>
                              <w:rPr>
                                <w:color w:val="000000" w:themeColor="text1"/>
                              </w:rPr>
                            </w:pPr>
                            <w:r w:rsidRPr="00E160F1">
                              <w:rPr>
                                <w:color w:val="000000" w:themeColor="text1"/>
                              </w:rPr>
                              <w:t>ANNIKA LIEHNER</w:t>
                            </w:r>
                          </w:p>
                          <w:p w14:paraId="7BE418B7" w14:textId="298747BB" w:rsidR="00236D15" w:rsidRPr="00E160F1" w:rsidRDefault="004112B6">
                            <w:pPr>
                              <w:pStyle w:val="Untertitel"/>
                              <w:rPr>
                                <w:rFonts w:asciiTheme="minorHAnsi" w:hAnsiTheme="minorHAnsi"/>
                                <w:color w:val="000000" w:themeColor="text1"/>
                              </w:rPr>
                            </w:pPr>
                            <w:r w:rsidRPr="00E160F1">
                              <w:rPr>
                                <w:rFonts w:asciiTheme="minorHAnsi" w:hAnsiTheme="minorHAnsi"/>
                                <w:color w:val="000000" w:themeColor="text1"/>
                              </w:rPr>
                              <w:t>RADSPORT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190A7" id="Rechteck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" fillcolor="#ff85ff" stroked="f" strokeweight="2pt">
                <v:fill opacity="16962f"/>
                <v:textbox>
                  <w:txbxContent>
                    <w:p w14:paraId="7DCEA6DB" w14:textId="1611E45D" w:rsidR="00236D15" w:rsidRPr="00E160F1" w:rsidRDefault="004112B6">
                      <w:pPr>
                        <w:pStyle w:val="Titel"/>
                        <w:rPr>
                          <w:color w:val="000000" w:themeColor="text1"/>
                        </w:rPr>
                      </w:pPr>
                      <w:r w:rsidRPr="00E160F1">
                        <w:rPr>
                          <w:color w:val="000000" w:themeColor="text1"/>
                        </w:rPr>
                        <w:t>ANNIKA LIEHNER</w:t>
                      </w:r>
                    </w:p>
                    <w:p w14:paraId="7BE418B7" w14:textId="298747BB" w:rsidR="00236D15" w:rsidRPr="00E160F1" w:rsidRDefault="004112B6">
                      <w:pPr>
                        <w:pStyle w:val="Untertitel"/>
                        <w:rPr>
                          <w:rFonts w:asciiTheme="minorHAnsi" w:hAnsiTheme="minorHAnsi"/>
                          <w:color w:val="000000" w:themeColor="text1"/>
                        </w:rPr>
                      </w:pPr>
                      <w:r w:rsidRPr="00E160F1">
                        <w:rPr>
                          <w:rFonts w:asciiTheme="minorHAnsi" w:hAnsiTheme="minorHAnsi"/>
                          <w:color w:val="000000" w:themeColor="text1"/>
                        </w:rPr>
                        <w:t>RADSPORT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579"/>
        <w:gridCol w:w="4640"/>
      </w:tblGrid>
      <w:tr w:rsidR="00236D15" w14:paraId="099BAB16" w14:textId="77777777" w:rsidTr="00566299">
        <w:trPr>
          <w:jc w:val="center"/>
        </w:trPr>
        <w:tc>
          <w:tcPr>
            <w:tcW w:w="2323" w:type="pct"/>
          </w:tcPr>
          <w:p w14:paraId="06EA932B" w14:textId="009B8369" w:rsidR="004112B6" w:rsidRPr="004112B6" w:rsidRDefault="004112B6" w:rsidP="004112B6">
            <w:pPr>
              <w:rPr>
                <w:color w:val="000000" w:themeColor="text1"/>
              </w:rPr>
            </w:pPr>
            <w:r w:rsidRPr="004112B6">
              <w:rPr>
                <w:color w:val="000000" w:themeColor="text1"/>
              </w:rPr>
              <w:t>annika.liehner02@gmx.ch</w:t>
            </w:r>
          </w:p>
          <w:p w14:paraId="203424A0" w14:textId="54F3E838" w:rsidR="005C5E8B" w:rsidRDefault="005C5E8B" w:rsidP="004112B6">
            <w:pPr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Hinwilerstrasse</w:t>
            </w:r>
            <w:proofErr w:type="spellEnd"/>
            <w:r>
              <w:rPr>
                <w:color w:val="000000" w:themeColor="text1"/>
              </w:rPr>
              <w:t xml:space="preserve"> 44, 8626 </w:t>
            </w:r>
            <w:proofErr w:type="spellStart"/>
            <w:r>
              <w:rPr>
                <w:color w:val="000000" w:themeColor="text1"/>
              </w:rPr>
              <w:t>Ottikon</w:t>
            </w:r>
            <w:proofErr w:type="spellEnd"/>
          </w:p>
          <w:p w14:paraId="016A7643" w14:textId="57B0442C" w:rsidR="004112B6" w:rsidRPr="004112B6" w:rsidRDefault="004112B6" w:rsidP="004112B6">
            <w:pPr>
              <w:rPr>
                <w:color w:val="000000" w:themeColor="text1"/>
              </w:rPr>
            </w:pPr>
            <w:r w:rsidRPr="004112B6">
              <w:rPr>
                <w:color w:val="000000" w:themeColor="text1"/>
              </w:rPr>
              <w:t xml:space="preserve">Instagram: </w:t>
            </w:r>
            <w:proofErr w:type="spellStart"/>
            <w:r w:rsidRPr="004112B6">
              <w:rPr>
                <w:color w:val="000000" w:themeColor="text1"/>
              </w:rPr>
              <w:t>annika_liehner</w:t>
            </w:r>
            <w:proofErr w:type="spellEnd"/>
          </w:p>
          <w:p w14:paraId="0C0F6BBB" w14:textId="26DEA3BA" w:rsidR="004112B6" w:rsidRPr="004112B6" w:rsidRDefault="004112B6" w:rsidP="004112B6">
            <w:r w:rsidRPr="004112B6">
              <w:t xml:space="preserve">Facebook: Annika </w:t>
            </w:r>
            <w:proofErr w:type="spellStart"/>
            <w:r w:rsidRPr="004112B6">
              <w:t>Liehner</w:t>
            </w:r>
            <w:proofErr w:type="spellEnd"/>
          </w:p>
          <w:p w14:paraId="28273F12" w14:textId="4AAABE86" w:rsidR="00236D15" w:rsidRPr="00E160F1" w:rsidRDefault="004112B6">
            <w:pPr>
              <w:pStyle w:val="berschrift1"/>
              <w:rPr>
                <w:rFonts w:asciiTheme="minorHAnsi" w:hAnsiTheme="minorHAnsi"/>
                <w:color w:val="000000" w:themeColor="text1"/>
              </w:rPr>
            </w:pPr>
            <w:r w:rsidRPr="00E160F1">
              <w:rPr>
                <w:rFonts w:asciiTheme="minorHAnsi" w:hAnsiTheme="minorHAnsi"/>
                <w:color w:val="000000" w:themeColor="text1"/>
              </w:rPr>
              <w:t>Meine Saison 2022</w:t>
            </w:r>
          </w:p>
          <w:p w14:paraId="5D0F75F7" w14:textId="49042D54" w:rsidR="004112B6" w:rsidRDefault="00E160F1" w:rsidP="00144EB5">
            <w:pPr>
              <w:pStyle w:val="Listenabsatz"/>
              <w:numPr>
                <w:ilvl w:val="0"/>
                <w:numId w:val="1"/>
              </w:numPr>
            </w:pPr>
            <w:r>
              <w:t xml:space="preserve">Disziplinen: </w:t>
            </w:r>
            <w:proofErr w:type="spellStart"/>
            <w:r>
              <w:t>Strassenrennen</w:t>
            </w:r>
            <w:proofErr w:type="spellEnd"/>
            <w:r>
              <w:t xml:space="preserve"> &amp; Zeitfahren</w:t>
            </w:r>
          </w:p>
          <w:p w14:paraId="404BD139" w14:textId="612F4276" w:rsidR="00E160F1" w:rsidRDefault="00E160F1" w:rsidP="00144EB5">
            <w:pPr>
              <w:pStyle w:val="Listenabsatz"/>
              <w:numPr>
                <w:ilvl w:val="0"/>
                <w:numId w:val="1"/>
              </w:numPr>
            </w:pPr>
            <w:r>
              <w:t>Kategorie: Elite &amp; U23</w:t>
            </w:r>
          </w:p>
          <w:p w14:paraId="6D1596C9" w14:textId="5148C743" w:rsidR="00E160F1" w:rsidRDefault="00E160F1" w:rsidP="00144EB5">
            <w:pPr>
              <w:pStyle w:val="Listenabsatz"/>
              <w:numPr>
                <w:ilvl w:val="0"/>
                <w:numId w:val="1"/>
              </w:numPr>
            </w:pPr>
            <w:r>
              <w:t xml:space="preserve">Team: VC </w:t>
            </w:r>
            <w:proofErr w:type="spellStart"/>
            <w:r>
              <w:t>Morteau</w:t>
            </w:r>
            <w:proofErr w:type="spellEnd"/>
            <w:r>
              <w:t xml:space="preserve"> – </w:t>
            </w:r>
            <w:proofErr w:type="spellStart"/>
            <w:r>
              <w:t>Montbenoit</w:t>
            </w:r>
            <w:proofErr w:type="spellEnd"/>
          </w:p>
          <w:p w14:paraId="70C33C2E" w14:textId="77777777" w:rsidR="00E160F1" w:rsidRPr="004112B6" w:rsidRDefault="00E160F1" w:rsidP="00E160F1">
            <w:pPr>
              <w:pStyle w:val="Listenabsatz"/>
            </w:pPr>
          </w:p>
          <w:p w14:paraId="50C7A0B3" w14:textId="48CBCF9F" w:rsidR="00E160F1" w:rsidRDefault="004112B6" w:rsidP="00E160F1">
            <w:pPr>
              <w:pStyle w:val="berschrift3"/>
              <w:rPr>
                <w:rFonts w:asciiTheme="minorHAnsi" w:hAnsiTheme="minorHAnsi"/>
                <w:color w:val="000000" w:themeColor="text1"/>
                <w:sz w:val="36"/>
                <w:szCs w:val="36"/>
              </w:rPr>
            </w:pPr>
            <w:r w:rsidRPr="00E160F1">
              <w:rPr>
                <w:rFonts w:asciiTheme="minorHAnsi" w:hAnsiTheme="minorHAnsi"/>
                <w:color w:val="000000" w:themeColor="text1"/>
                <w:sz w:val="36"/>
                <w:szCs w:val="36"/>
              </w:rPr>
              <w:t xml:space="preserve">Meine </w:t>
            </w:r>
            <w:proofErr w:type="spellStart"/>
            <w:r w:rsidRPr="00E160F1">
              <w:rPr>
                <w:rFonts w:asciiTheme="minorHAnsi" w:hAnsiTheme="minorHAnsi"/>
                <w:color w:val="000000" w:themeColor="text1"/>
                <w:sz w:val="36"/>
                <w:szCs w:val="36"/>
              </w:rPr>
              <w:t>grössten</w:t>
            </w:r>
            <w:proofErr w:type="spellEnd"/>
            <w:r w:rsidRPr="00E160F1">
              <w:rPr>
                <w:rFonts w:asciiTheme="minorHAnsi" w:hAnsiTheme="minorHAnsi"/>
                <w:color w:val="000000" w:themeColor="text1"/>
                <w:sz w:val="36"/>
                <w:szCs w:val="36"/>
              </w:rPr>
              <w:t xml:space="preserve"> Erfolge 2022</w:t>
            </w:r>
          </w:p>
          <w:p w14:paraId="4DE8F2E2" w14:textId="2C6199B4" w:rsidR="00E160F1" w:rsidRDefault="00E160F1" w:rsidP="00E160F1">
            <w:pPr>
              <w:pStyle w:val="Listenabsatz"/>
              <w:numPr>
                <w:ilvl w:val="0"/>
                <w:numId w:val="2"/>
              </w:numPr>
            </w:pPr>
            <w:r>
              <w:t xml:space="preserve">Silbermedaille Europameisterschaft Team Mixed Relay U23 </w:t>
            </w:r>
          </w:p>
          <w:p w14:paraId="37524829" w14:textId="61F8F958" w:rsidR="005C5E8B" w:rsidRDefault="005C5E8B" w:rsidP="00E160F1">
            <w:pPr>
              <w:pStyle w:val="Listenabsatz"/>
              <w:numPr>
                <w:ilvl w:val="0"/>
                <w:numId w:val="2"/>
              </w:numPr>
            </w:pPr>
            <w:r>
              <w:t xml:space="preserve">Teilnahme Europameisterschaft </w:t>
            </w:r>
            <w:proofErr w:type="spellStart"/>
            <w:r>
              <w:t>Strassenrennen</w:t>
            </w:r>
            <w:proofErr w:type="spellEnd"/>
            <w:r>
              <w:t xml:space="preserve"> U23</w:t>
            </w:r>
          </w:p>
          <w:p w14:paraId="69AF71CD" w14:textId="70634BD8" w:rsidR="005C5E8B" w:rsidRDefault="005C5E8B" w:rsidP="00E160F1">
            <w:pPr>
              <w:pStyle w:val="Listenabsatz"/>
              <w:numPr>
                <w:ilvl w:val="0"/>
                <w:numId w:val="2"/>
              </w:numPr>
            </w:pPr>
            <w:r>
              <w:t>Schweizermeisterschaft Zeitfahren U23 Platz 4</w:t>
            </w:r>
          </w:p>
          <w:p w14:paraId="61EF5030" w14:textId="17A174B3" w:rsidR="00E160F1" w:rsidRDefault="00E160F1" w:rsidP="00E160F1">
            <w:pPr>
              <w:pStyle w:val="Listenabsatz"/>
              <w:numPr>
                <w:ilvl w:val="0"/>
                <w:numId w:val="2"/>
              </w:numPr>
            </w:pPr>
            <w:r>
              <w:t xml:space="preserve">Schweizermeisterschaft </w:t>
            </w:r>
            <w:proofErr w:type="spellStart"/>
            <w:r>
              <w:t>Strassenrennen</w:t>
            </w:r>
            <w:proofErr w:type="spellEnd"/>
            <w:r>
              <w:t xml:space="preserve"> U23 Platz </w:t>
            </w:r>
            <w:r w:rsidR="005C5E8B">
              <w:t>6</w:t>
            </w:r>
          </w:p>
          <w:p w14:paraId="2806BC0A" w14:textId="51149E3C" w:rsidR="005C5E8B" w:rsidRPr="00E160F1" w:rsidRDefault="005C5E8B" w:rsidP="00E160F1">
            <w:pPr>
              <w:pStyle w:val="Listenabsatz"/>
              <w:numPr>
                <w:ilvl w:val="0"/>
                <w:numId w:val="2"/>
              </w:numPr>
            </w:pPr>
            <w:r>
              <w:t>Gesamtwertung Platz 7 Tour Charente-Maritime</w:t>
            </w:r>
          </w:p>
          <w:p w14:paraId="150F8D11" w14:textId="10A3798E" w:rsidR="004112B6" w:rsidRDefault="005C5E8B" w:rsidP="004112B6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Ausblick auf</w:t>
            </w:r>
            <w:r w:rsidR="004112B6" w:rsidRPr="00E160F1">
              <w:rPr>
                <w:sz w:val="36"/>
                <w:szCs w:val="36"/>
              </w:rPr>
              <w:t xml:space="preserve"> 2023</w:t>
            </w:r>
          </w:p>
          <w:p w14:paraId="04AB651E" w14:textId="66B98ED1" w:rsidR="005C5E8B" w:rsidRPr="00E160F1" w:rsidRDefault="005C5E8B" w:rsidP="00566299">
            <w:pPr>
              <w:rPr>
                <w:sz w:val="36"/>
                <w:szCs w:val="36"/>
              </w:rPr>
            </w:pPr>
            <w:r>
              <w:t>Aufstieg in ein UCI Women Continental Team mit noch internationaleren Rennen</w:t>
            </w:r>
          </w:p>
        </w:tc>
        <w:tc>
          <w:tcPr>
            <w:tcW w:w="297" w:type="pct"/>
          </w:tcPr>
          <w:p w14:paraId="3E52DFA1" w14:textId="77777777" w:rsidR="00236D15" w:rsidRDefault="00236D15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236D15" w14:paraId="71A644B7" w14:textId="77777777">
              <w:tc>
                <w:tcPr>
                  <w:tcW w:w="4798" w:type="dxa"/>
                </w:tcPr>
                <w:p w14:paraId="0C59F204" w14:textId="77777777" w:rsidR="00236D15" w:rsidRDefault="00D06EFC"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4EABA4EF" wp14:editId="44AD017E">
                        <wp:extent cx="2743200" cy="1827458"/>
                        <wp:effectExtent l="139700" t="127000" r="139700" b="128905"/>
                        <wp:docPr id="17" name="Bild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Bild 17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3200" cy="1827458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2C117FC6" w14:textId="77777777">
              <w:tc>
                <w:tcPr>
                  <w:tcW w:w="4798" w:type="dxa"/>
                </w:tcPr>
                <w:p w14:paraId="12A70257" w14:textId="05AC335F" w:rsidR="00236D15" w:rsidRDefault="00236D15">
                  <w:pPr>
                    <w:pStyle w:val="Beschriftung"/>
                  </w:pPr>
                </w:p>
              </w:tc>
            </w:tr>
            <w:tr w:rsidR="00236D15" w14:paraId="0E0888AF" w14:textId="77777777">
              <w:tc>
                <w:tcPr>
                  <w:tcW w:w="4798" w:type="dxa"/>
                </w:tcPr>
                <w:p w14:paraId="365FA34D" w14:textId="77777777" w:rsidR="00236D15" w:rsidRDefault="00D06EFC"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0CE23D34" wp14:editId="54536F3D">
                        <wp:extent cx="2743200" cy="1825942"/>
                        <wp:effectExtent l="139700" t="127000" r="139700" b="130175"/>
                        <wp:docPr id="18" name="Bild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Bild 18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3200" cy="1825942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078190A6" w14:textId="77777777">
              <w:tc>
                <w:tcPr>
                  <w:tcW w:w="4798" w:type="dxa"/>
                </w:tcPr>
                <w:p w14:paraId="78704E87" w14:textId="4450CA9B" w:rsidR="00236D15" w:rsidRDefault="00236D15">
                  <w:pPr>
                    <w:pStyle w:val="Beschriftung"/>
                  </w:pPr>
                </w:p>
              </w:tc>
            </w:tr>
          </w:tbl>
          <w:p w14:paraId="1096F0AC" w14:textId="77777777" w:rsidR="00236D15" w:rsidRDefault="00236D15"/>
        </w:tc>
      </w:tr>
    </w:tbl>
    <w:p w14:paraId="5B17052A" w14:textId="77777777" w:rsidR="00236D15" w:rsidRDefault="00236D15" w:rsidP="00566299"/>
    <w:sectPr w:rsidR="00236D15" w:rsidSect="00D06EFC">
      <w:pgSz w:w="11907" w:h="16839" w:code="9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565C49" w14:textId="77777777" w:rsidR="00C96120" w:rsidRDefault="00C96120" w:rsidP="00703A25">
      <w:pPr>
        <w:spacing w:after="0" w:line="240" w:lineRule="auto"/>
      </w:pPr>
      <w:r>
        <w:separator/>
      </w:r>
    </w:p>
  </w:endnote>
  <w:endnote w:type="continuationSeparator" w:id="0">
    <w:p w14:paraId="1843AD68" w14:textId="77777777" w:rsidR="00C96120" w:rsidRDefault="00C96120" w:rsidP="00703A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7C74CE" w14:textId="77777777" w:rsidR="00C96120" w:rsidRDefault="00C96120" w:rsidP="00703A25">
      <w:pPr>
        <w:spacing w:after="0" w:line="240" w:lineRule="auto"/>
      </w:pPr>
      <w:r>
        <w:separator/>
      </w:r>
    </w:p>
  </w:footnote>
  <w:footnote w:type="continuationSeparator" w:id="0">
    <w:p w14:paraId="7254CEC9" w14:textId="77777777" w:rsidR="00C96120" w:rsidRDefault="00C96120" w:rsidP="00703A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4E3923"/>
    <w:multiLevelType w:val="hybridMultilevel"/>
    <w:tmpl w:val="47D64EF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FB91F55"/>
    <w:multiLevelType w:val="hybridMultilevel"/>
    <w:tmpl w:val="86A6EF5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5352997">
    <w:abstractNumId w:val="1"/>
  </w:num>
  <w:num w:numId="2" w16cid:durableId="11887614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7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12B6"/>
    <w:rsid w:val="00236D15"/>
    <w:rsid w:val="004112B6"/>
    <w:rsid w:val="00520641"/>
    <w:rsid w:val="00566299"/>
    <w:rsid w:val="005C5E8B"/>
    <w:rsid w:val="00703A25"/>
    <w:rsid w:val="00BF6157"/>
    <w:rsid w:val="00C96120"/>
    <w:rsid w:val="00D06EFC"/>
    <w:rsid w:val="00E16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32C0372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de-DE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berschrift2">
    <w:name w:val="heading 2"/>
    <w:basedOn w:val="Standard"/>
    <w:next w:val="Standardeinzug"/>
    <w:link w:val="berschrift2Zchn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berschrift3">
    <w:name w:val="heading 3"/>
    <w:basedOn w:val="Standard"/>
    <w:next w:val="Standard"/>
    <w:link w:val="berschrift3Zchn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Pr>
      <w:color w:val="808080"/>
    </w:rPr>
  </w:style>
  <w:style w:type="table" w:styleId="Tabellenraster">
    <w:name w:val="Table Grid"/>
    <w:basedOn w:val="NormaleTabel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Beschriftung">
    <w:name w:val="caption"/>
    <w:basedOn w:val="Standard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el">
    <w:name w:val="Title"/>
    <w:basedOn w:val="Standard"/>
    <w:next w:val="Untertitel"/>
    <w:link w:val="TitelZchn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elZchn">
    <w:name w:val="Titel Zchn"/>
    <w:basedOn w:val="Absatz-Standardschriftart"/>
    <w:link w:val="Titel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Untertitel">
    <w:name w:val="Subtitle"/>
    <w:basedOn w:val="Standard"/>
    <w:link w:val="UntertitelZchn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UntertitelZchn">
    <w:name w:val="Untertitel Zchn"/>
    <w:basedOn w:val="Absatz-Standardschriftart"/>
    <w:link w:val="Untertitel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berschrift2Zchn">
    <w:name w:val="Überschrift 2 Zchn"/>
    <w:basedOn w:val="Absatz-Standardschriftart"/>
    <w:link w:val="berschrift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Standardeinzug">
    <w:name w:val="Normal Indent"/>
    <w:basedOn w:val="Standard"/>
    <w:uiPriority w:val="8"/>
    <w:unhideWhenUsed/>
    <w:qFormat/>
    <w:pPr>
      <w:ind w:left="720"/>
      <w:jc w:val="right"/>
    </w:pPr>
  </w:style>
  <w:style w:type="paragraph" w:styleId="Kopfzeile">
    <w:name w:val="header"/>
    <w:basedOn w:val="Standard"/>
    <w:link w:val="KopfzeileZchn"/>
    <w:uiPriority w:val="99"/>
    <w:unhideWhenUsed/>
    <w:rsid w:val="00703A2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03A25"/>
  </w:style>
  <w:style w:type="paragraph" w:styleId="Fuzeile">
    <w:name w:val="footer"/>
    <w:basedOn w:val="Standard"/>
    <w:link w:val="FuzeileZchn"/>
    <w:uiPriority w:val="99"/>
    <w:unhideWhenUsed/>
    <w:rsid w:val="00703A2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03A25"/>
  </w:style>
  <w:style w:type="character" w:styleId="Hyperlink">
    <w:name w:val="Hyperlink"/>
    <w:basedOn w:val="Absatz-Standardschriftart"/>
    <w:uiPriority w:val="99"/>
    <w:unhideWhenUsed/>
    <w:rsid w:val="004112B6"/>
    <w:rPr>
      <w:color w:val="FF621D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4112B6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4112B6"/>
    <w:rPr>
      <w:color w:val="F3D260" w:themeColor="followedHyperlink"/>
      <w:u w:val="single"/>
    </w:rPr>
  </w:style>
  <w:style w:type="paragraph" w:styleId="Listenabsatz">
    <w:name w:val="List Paragraph"/>
    <w:basedOn w:val="Standard"/>
    <w:uiPriority w:val="34"/>
    <w:unhideWhenUsed/>
    <w:qFormat/>
    <w:rsid w:val="00E160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laraliehner/Library/Containers/com.microsoft.Word/Data/Library/Application%20Support/Microsoft/Office/16.0/DTS/de-DE%7bB874EBC4-9BAD-D743-859A-078B828D3235%7d/%7b78182783-026C-5B4B-A5E8-01BA4599C58D%7dtf10002090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4CD0AC-E942-4AEE-9581-0F3D1DFF2F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{78182783-026C-5B4B-A5E8-01BA4599C58D}tf10002090.dotx</Template>
  <TotalTime>0</TotalTime>
  <Pages>1</Pages>
  <Words>83</Words>
  <Characters>528</Characters>
  <Application>Microsoft Office Word</Application>
  <DocSecurity>0</DocSecurity>
  <Lines>4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2022-12-05T18:52:00Z</dcterms:created>
  <dcterms:modified xsi:type="dcterms:W3CDTF">2022-12-12T07:19:00Z</dcterms:modified>
</cp:coreProperties>
</file>